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E9D" w:rsidRPr="003D21F8" w:rsidRDefault="00957E9D" w:rsidP="00BA7211">
      <w:pPr>
        <w:tabs>
          <w:tab w:val="left" w:pos="1080"/>
        </w:tabs>
        <w:spacing w:line="480" w:lineRule="auto"/>
        <w:contextualSpacing/>
      </w:pPr>
      <w:bookmarkStart w:id="0" w:name="_GoBack"/>
      <w:bookmarkEnd w:id="0"/>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87009E" w:rsidRDefault="0087009E" w:rsidP="00C81F2E">
      <w:pPr>
        <w:pStyle w:val="APA"/>
        <w:contextualSpacing/>
        <w:jc w:val="center"/>
      </w:pPr>
      <w:r w:rsidRPr="008F609A">
        <w:rPr>
          <w:rFonts w:asciiTheme="majorBidi" w:hAnsiTheme="majorBidi" w:cstheme="majorBidi"/>
        </w:rPr>
        <w:t>Pragmatic Presuppositions</w:t>
      </w:r>
      <w:r>
        <w:t xml:space="preserve"> </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87009E" w:rsidRDefault="0087009E" w:rsidP="0087009E">
      <w:pPr>
        <w:pStyle w:val="APA"/>
        <w:contextualSpacing/>
        <w:jc w:val="center"/>
      </w:pPr>
      <w:r w:rsidRPr="008F609A">
        <w:rPr>
          <w:rFonts w:asciiTheme="majorBidi" w:hAnsiTheme="majorBidi" w:cstheme="majorBidi"/>
        </w:rPr>
        <w:lastRenderedPageBreak/>
        <w:t>Pragmatic Presuppositions</w:t>
      </w:r>
      <w:r>
        <w:t xml:space="preserve"> </w:t>
      </w:r>
    </w:p>
    <w:p w:rsidR="00520EDF" w:rsidRDefault="007F0984" w:rsidP="007F0984">
      <w:pPr>
        <w:pStyle w:val="APA"/>
        <w:contextualSpacing/>
      </w:pPr>
      <w:r w:rsidRPr="007F0984">
        <w:t xml:space="preserve">Moreover, various researchers say that naturally, the author produces one part of the message leaving the other part to be completed by the reader. The translators are therefore supposed to get the implied function in communication. The implication becomes significant when the leader translates the article of the ST author </w:t>
      </w:r>
      <w:proofErr w:type="spellStart"/>
      <w:r w:rsidRPr="007F0984">
        <w:t>defineing</w:t>
      </w:r>
      <w:proofErr w:type="spellEnd"/>
      <w:r w:rsidRPr="007F0984">
        <w:t xml:space="preserve"> the immediate thoughts of the writer (Potts, 2015).</w:t>
      </w:r>
    </w:p>
    <w:p w:rsidR="00361593" w:rsidRDefault="00064FD1" w:rsidP="007F0984">
      <w:pPr>
        <w:tabs>
          <w:tab w:val="left" w:pos="720"/>
          <w:tab w:val="left" w:pos="1189"/>
          <w:tab w:val="left" w:pos="2127"/>
          <w:tab w:val="right" w:pos="9360"/>
        </w:tabs>
        <w:spacing w:line="480" w:lineRule="auto"/>
        <w:ind w:left="720" w:hanging="720"/>
      </w:pPr>
      <w:r>
        <w:t> </w:t>
      </w:r>
    </w:p>
    <w:p w:rsidR="007F0984" w:rsidRDefault="007F0984" w:rsidP="007F0984">
      <w:pPr>
        <w:tabs>
          <w:tab w:val="left" w:pos="720"/>
          <w:tab w:val="left" w:pos="1189"/>
          <w:tab w:val="left" w:pos="2127"/>
          <w:tab w:val="right" w:pos="9360"/>
        </w:tabs>
        <w:spacing w:line="480" w:lineRule="auto"/>
        <w:ind w:left="720" w:hanging="720"/>
      </w:pPr>
    </w:p>
    <w:p w:rsidR="007F0984" w:rsidRDefault="007F0984" w:rsidP="00122D0D">
      <w:pPr>
        <w:tabs>
          <w:tab w:val="left" w:pos="720"/>
          <w:tab w:val="left" w:pos="1189"/>
          <w:tab w:val="left" w:pos="2127"/>
          <w:tab w:val="right" w:pos="9360"/>
        </w:tabs>
        <w:spacing w:line="480" w:lineRule="auto"/>
        <w:ind w:left="720" w:hanging="720"/>
      </w:pPr>
    </w:p>
    <w:p w:rsidR="007F0984" w:rsidRDefault="007F0984" w:rsidP="00122D0D">
      <w:pPr>
        <w:tabs>
          <w:tab w:val="left" w:pos="720"/>
          <w:tab w:val="left" w:pos="1189"/>
          <w:tab w:val="left" w:pos="2127"/>
          <w:tab w:val="right" w:pos="9360"/>
        </w:tabs>
        <w:spacing w:line="480" w:lineRule="auto"/>
        <w:ind w:left="720" w:hanging="720"/>
      </w:pPr>
    </w:p>
    <w:p w:rsidR="007F0984" w:rsidRDefault="007F0984" w:rsidP="00122D0D">
      <w:pPr>
        <w:tabs>
          <w:tab w:val="left" w:pos="720"/>
          <w:tab w:val="left" w:pos="1189"/>
          <w:tab w:val="left" w:pos="2127"/>
          <w:tab w:val="right" w:pos="9360"/>
        </w:tabs>
        <w:spacing w:line="480" w:lineRule="auto"/>
        <w:ind w:left="720" w:hanging="720"/>
      </w:pPr>
    </w:p>
    <w:p w:rsidR="007F0984" w:rsidRDefault="007F0984" w:rsidP="00122D0D">
      <w:pPr>
        <w:tabs>
          <w:tab w:val="left" w:pos="720"/>
          <w:tab w:val="left" w:pos="1189"/>
          <w:tab w:val="left" w:pos="2127"/>
          <w:tab w:val="right" w:pos="9360"/>
        </w:tabs>
        <w:spacing w:line="480" w:lineRule="auto"/>
        <w:ind w:left="720" w:hanging="720"/>
      </w:pPr>
    </w:p>
    <w:p w:rsidR="007F0984" w:rsidRDefault="007F0984" w:rsidP="00122D0D">
      <w:pPr>
        <w:tabs>
          <w:tab w:val="left" w:pos="720"/>
          <w:tab w:val="left" w:pos="1189"/>
          <w:tab w:val="left" w:pos="2127"/>
          <w:tab w:val="right" w:pos="9360"/>
        </w:tabs>
        <w:spacing w:line="480" w:lineRule="auto"/>
        <w:ind w:left="720" w:hanging="720"/>
      </w:pPr>
    </w:p>
    <w:p w:rsidR="007F0984" w:rsidRDefault="007F0984" w:rsidP="00122D0D">
      <w:pPr>
        <w:tabs>
          <w:tab w:val="left" w:pos="720"/>
          <w:tab w:val="left" w:pos="1189"/>
          <w:tab w:val="left" w:pos="2127"/>
          <w:tab w:val="right" w:pos="9360"/>
        </w:tabs>
        <w:spacing w:line="480" w:lineRule="auto"/>
        <w:ind w:left="720" w:hanging="720"/>
      </w:pPr>
    </w:p>
    <w:p w:rsidR="007F0984" w:rsidRDefault="007F0984" w:rsidP="00122D0D">
      <w:pPr>
        <w:tabs>
          <w:tab w:val="left" w:pos="720"/>
          <w:tab w:val="left" w:pos="1189"/>
          <w:tab w:val="left" w:pos="2127"/>
          <w:tab w:val="right" w:pos="9360"/>
        </w:tabs>
        <w:spacing w:line="480" w:lineRule="auto"/>
        <w:ind w:left="720" w:hanging="720"/>
      </w:pPr>
    </w:p>
    <w:p w:rsidR="007F0984" w:rsidRDefault="007F0984" w:rsidP="00122D0D">
      <w:pPr>
        <w:tabs>
          <w:tab w:val="left" w:pos="720"/>
          <w:tab w:val="left" w:pos="1189"/>
          <w:tab w:val="left" w:pos="2127"/>
          <w:tab w:val="right" w:pos="9360"/>
        </w:tabs>
        <w:spacing w:line="480" w:lineRule="auto"/>
        <w:ind w:left="720" w:hanging="720"/>
      </w:pPr>
    </w:p>
    <w:p w:rsidR="007F0984" w:rsidRDefault="007F0984" w:rsidP="00122D0D">
      <w:pPr>
        <w:tabs>
          <w:tab w:val="left" w:pos="720"/>
          <w:tab w:val="left" w:pos="1189"/>
          <w:tab w:val="left" w:pos="2127"/>
          <w:tab w:val="right" w:pos="9360"/>
        </w:tabs>
        <w:spacing w:line="480" w:lineRule="auto"/>
        <w:ind w:left="720" w:hanging="720"/>
      </w:pPr>
    </w:p>
    <w:p w:rsidR="007F0984" w:rsidRDefault="007F0984" w:rsidP="00122D0D">
      <w:pPr>
        <w:tabs>
          <w:tab w:val="left" w:pos="720"/>
          <w:tab w:val="left" w:pos="1189"/>
          <w:tab w:val="left" w:pos="2127"/>
          <w:tab w:val="right" w:pos="9360"/>
        </w:tabs>
        <w:spacing w:line="480" w:lineRule="auto"/>
        <w:ind w:left="720" w:hanging="720"/>
      </w:pPr>
    </w:p>
    <w:p w:rsidR="007F0984" w:rsidRDefault="007F0984" w:rsidP="00122D0D">
      <w:pPr>
        <w:tabs>
          <w:tab w:val="left" w:pos="720"/>
          <w:tab w:val="left" w:pos="1189"/>
          <w:tab w:val="left" w:pos="2127"/>
          <w:tab w:val="right" w:pos="9360"/>
        </w:tabs>
        <w:spacing w:line="480" w:lineRule="auto"/>
        <w:ind w:left="720" w:hanging="720"/>
      </w:pPr>
    </w:p>
    <w:p w:rsidR="007F0984" w:rsidRDefault="007F0984" w:rsidP="00122D0D">
      <w:pPr>
        <w:tabs>
          <w:tab w:val="left" w:pos="720"/>
          <w:tab w:val="left" w:pos="1189"/>
          <w:tab w:val="left" w:pos="2127"/>
          <w:tab w:val="right" w:pos="9360"/>
        </w:tabs>
        <w:spacing w:line="480" w:lineRule="auto"/>
        <w:ind w:left="720" w:hanging="720"/>
      </w:pPr>
    </w:p>
    <w:p w:rsidR="007F0984" w:rsidRDefault="007F0984" w:rsidP="00122D0D">
      <w:pPr>
        <w:tabs>
          <w:tab w:val="left" w:pos="720"/>
          <w:tab w:val="left" w:pos="1189"/>
          <w:tab w:val="left" w:pos="2127"/>
          <w:tab w:val="right" w:pos="9360"/>
        </w:tabs>
        <w:spacing w:line="480" w:lineRule="auto"/>
        <w:ind w:left="720" w:hanging="720"/>
      </w:pPr>
    </w:p>
    <w:p w:rsidR="007F0984" w:rsidRDefault="007F0984" w:rsidP="00122D0D">
      <w:pPr>
        <w:tabs>
          <w:tab w:val="left" w:pos="720"/>
          <w:tab w:val="left" w:pos="1189"/>
          <w:tab w:val="left" w:pos="2127"/>
          <w:tab w:val="right" w:pos="9360"/>
        </w:tabs>
        <w:spacing w:line="480" w:lineRule="auto"/>
        <w:ind w:left="720" w:hanging="720"/>
      </w:pPr>
    </w:p>
    <w:p w:rsidR="007F0984" w:rsidRDefault="007F0984" w:rsidP="00122D0D">
      <w:pPr>
        <w:tabs>
          <w:tab w:val="left" w:pos="720"/>
          <w:tab w:val="left" w:pos="1189"/>
          <w:tab w:val="left" w:pos="2127"/>
          <w:tab w:val="right" w:pos="9360"/>
        </w:tabs>
        <w:spacing w:line="480" w:lineRule="auto"/>
        <w:ind w:left="720" w:hanging="720"/>
      </w:pPr>
    </w:p>
    <w:p w:rsidR="007F0984" w:rsidRDefault="007F0984" w:rsidP="007F0984">
      <w:pPr>
        <w:tabs>
          <w:tab w:val="left" w:pos="720"/>
          <w:tab w:val="left" w:pos="1189"/>
          <w:tab w:val="left" w:pos="2127"/>
          <w:tab w:val="right" w:pos="9360"/>
        </w:tabs>
        <w:spacing w:line="480" w:lineRule="auto"/>
        <w:ind w:left="720" w:hanging="720"/>
        <w:jc w:val="center"/>
      </w:pPr>
      <w:r>
        <w:lastRenderedPageBreak/>
        <w:t>References</w:t>
      </w:r>
    </w:p>
    <w:p w:rsidR="007F0984" w:rsidRPr="00361593" w:rsidRDefault="007F0984" w:rsidP="007F0984">
      <w:pPr>
        <w:tabs>
          <w:tab w:val="left" w:pos="720"/>
          <w:tab w:val="left" w:pos="1189"/>
          <w:tab w:val="left" w:pos="2127"/>
          <w:tab w:val="right" w:pos="9360"/>
        </w:tabs>
        <w:spacing w:line="480" w:lineRule="auto"/>
        <w:ind w:left="720" w:hanging="720"/>
        <w:jc w:val="center"/>
      </w:pPr>
      <w:r>
        <w:t xml:space="preserve">Potts, C. (2015). </w:t>
      </w:r>
      <w:proofErr w:type="gramStart"/>
      <w:r>
        <w:t xml:space="preserve">Presupposition and </w:t>
      </w:r>
      <w:proofErr w:type="spellStart"/>
      <w:r>
        <w:t>implicature</w:t>
      </w:r>
      <w:proofErr w:type="spellEnd"/>
      <w:r>
        <w:t>.</w:t>
      </w:r>
      <w:proofErr w:type="gramEnd"/>
      <w:r>
        <w:t xml:space="preserve"> </w:t>
      </w:r>
      <w:r>
        <w:rPr>
          <w:i/>
          <w:iCs/>
        </w:rPr>
        <w:t>The handbook of contemporary semantic theory</w:t>
      </w:r>
      <w:r>
        <w:t xml:space="preserve">, </w:t>
      </w:r>
      <w:r>
        <w:rPr>
          <w:i/>
          <w:iCs/>
        </w:rPr>
        <w:t>2</w:t>
      </w:r>
      <w:r>
        <w:t>, 168-202.</w:t>
      </w:r>
    </w:p>
    <w:sectPr w:rsidR="007F0984" w:rsidRPr="00361593"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1644" w:rsidRDefault="00311644">
      <w:r>
        <w:separator/>
      </w:r>
    </w:p>
  </w:endnote>
  <w:endnote w:type="continuationSeparator" w:id="0">
    <w:p w:rsidR="00311644" w:rsidRDefault="0031164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1644" w:rsidRDefault="00311644">
      <w:r>
        <w:separator/>
      </w:r>
    </w:p>
  </w:footnote>
  <w:footnote w:type="continuationSeparator" w:id="0">
    <w:p w:rsidR="00311644" w:rsidRDefault="003116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D259C1" w:rsidTr="00957E9D">
      <w:tc>
        <w:tcPr>
          <w:tcW w:w="4500" w:type="pct"/>
          <w:shd w:val="clear" w:color="auto" w:fill="auto"/>
        </w:tcPr>
        <w:p w:rsidR="00D259C1" w:rsidRPr="00957E9D" w:rsidRDefault="0087009E" w:rsidP="0054628F">
          <w:pPr>
            <w:pStyle w:val="Header"/>
          </w:pPr>
          <w:r w:rsidRPr="008F609A">
            <w:rPr>
              <w:rFonts w:asciiTheme="majorBidi" w:hAnsiTheme="majorBidi" w:cstheme="majorBidi"/>
            </w:rPr>
            <w:t>PRAGMATIC PRESUPPOSITIONS</w:t>
          </w:r>
        </w:p>
      </w:tc>
      <w:tc>
        <w:tcPr>
          <w:tcW w:w="2500" w:type="pct"/>
          <w:shd w:val="clear" w:color="auto" w:fill="auto"/>
        </w:tcPr>
        <w:p w:rsidR="00D259C1" w:rsidRDefault="00E557FF" w:rsidP="00957E9D">
          <w:pPr>
            <w:pStyle w:val="Header"/>
            <w:jc w:val="right"/>
          </w:pPr>
          <w:r>
            <w:fldChar w:fldCharType="begin"/>
          </w:r>
          <w:r w:rsidR="00CD5984">
            <w:instrText xml:space="preserve"> PAGE  \* MERGEFORMAT </w:instrText>
          </w:r>
          <w:r>
            <w:fldChar w:fldCharType="separate"/>
          </w:r>
          <w:r w:rsidR="007F0984">
            <w:rPr>
              <w:noProof/>
            </w:rPr>
            <w:t>2</w:t>
          </w:r>
          <w:r>
            <w:rPr>
              <w:noProof/>
            </w:rPr>
            <w:fldChar w:fldCharType="end"/>
          </w:r>
        </w:p>
        <w:p w:rsidR="00D259C1" w:rsidRDefault="00D259C1" w:rsidP="00957E9D">
          <w:pPr>
            <w:pStyle w:val="Header"/>
          </w:pPr>
        </w:p>
      </w:tc>
    </w:tr>
  </w:tbl>
  <w:p w:rsidR="00D259C1" w:rsidRPr="00957E9D" w:rsidRDefault="00D259C1" w:rsidP="00957E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D259C1" w:rsidTr="00957E9D">
      <w:tc>
        <w:tcPr>
          <w:tcW w:w="4500" w:type="pct"/>
          <w:shd w:val="clear" w:color="auto" w:fill="auto"/>
        </w:tcPr>
        <w:p w:rsidR="00B84593" w:rsidRDefault="002866A9" w:rsidP="00B84593">
          <w:pPr>
            <w:rPr>
              <w:sz w:val="19"/>
              <w:szCs w:val="19"/>
            </w:rPr>
          </w:pPr>
          <w:r>
            <w:t>Running Head:</w:t>
          </w:r>
          <w:r w:rsidR="00FD682C">
            <w:t xml:space="preserve"> </w:t>
          </w:r>
          <w:r w:rsidR="0087009E" w:rsidRPr="008F609A">
            <w:rPr>
              <w:rFonts w:asciiTheme="majorBidi" w:hAnsiTheme="majorBidi" w:cstheme="majorBidi"/>
            </w:rPr>
            <w:t>PRAGMATIC PRESUPPOSITIONS</w:t>
          </w:r>
        </w:p>
        <w:p w:rsidR="00D259C1" w:rsidRPr="00350AB5" w:rsidRDefault="00D259C1" w:rsidP="00B84593"/>
      </w:tc>
      <w:tc>
        <w:tcPr>
          <w:tcW w:w="2500" w:type="pct"/>
          <w:shd w:val="clear" w:color="auto" w:fill="auto"/>
        </w:tcPr>
        <w:p w:rsidR="00D259C1" w:rsidRDefault="00E557FF" w:rsidP="00957E9D">
          <w:pPr>
            <w:pStyle w:val="Header"/>
            <w:jc w:val="right"/>
          </w:pPr>
          <w:r>
            <w:fldChar w:fldCharType="begin"/>
          </w:r>
          <w:r w:rsidR="00CD5984">
            <w:instrText xml:space="preserve"> PAGE  \* MERGEFORMAT </w:instrText>
          </w:r>
          <w:r>
            <w:fldChar w:fldCharType="separate"/>
          </w:r>
          <w:r w:rsidR="007F0984">
            <w:rPr>
              <w:noProof/>
            </w:rPr>
            <w:t>1</w:t>
          </w:r>
          <w:r>
            <w:rPr>
              <w:noProof/>
            </w:rPr>
            <w:fldChar w:fldCharType="end"/>
          </w:r>
        </w:p>
        <w:p w:rsidR="00D259C1" w:rsidRDefault="00D259C1" w:rsidP="00957E9D">
          <w:pPr>
            <w:pStyle w:val="Header"/>
          </w:pPr>
        </w:p>
      </w:tc>
    </w:tr>
  </w:tbl>
  <w:p w:rsidR="00D259C1" w:rsidRPr="00B84593" w:rsidRDefault="00D259C1" w:rsidP="00957E9D">
    <w:pPr>
      <w:pStyle w:val="Heade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stylePaneFormatFilter w:val="3F01"/>
  <w:defaultTabStop w:val="720"/>
  <w:drawingGridHorizontalSpacing w:val="120"/>
  <w:displayHorizontalDrawingGridEvery w:val="2"/>
  <w:characterSpacingControl w:val="doNotCompress"/>
  <w:hdrShapeDefaults>
    <o:shapedefaults v:ext="edit" spidmax="26626"/>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4540"/>
    <w:rsid w:val="000050DE"/>
    <w:rsid w:val="00005923"/>
    <w:rsid w:val="000062E4"/>
    <w:rsid w:val="00007CDB"/>
    <w:rsid w:val="00007F70"/>
    <w:rsid w:val="000104D2"/>
    <w:rsid w:val="00010E4E"/>
    <w:rsid w:val="0001113F"/>
    <w:rsid w:val="000127F0"/>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DC6"/>
    <w:rsid w:val="00035AA6"/>
    <w:rsid w:val="00035AB3"/>
    <w:rsid w:val="00035B85"/>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F4D"/>
    <w:rsid w:val="000602C6"/>
    <w:rsid w:val="000603FF"/>
    <w:rsid w:val="0006087C"/>
    <w:rsid w:val="00061412"/>
    <w:rsid w:val="000617F6"/>
    <w:rsid w:val="000618C7"/>
    <w:rsid w:val="0006226F"/>
    <w:rsid w:val="00062C26"/>
    <w:rsid w:val="000633E1"/>
    <w:rsid w:val="00063922"/>
    <w:rsid w:val="0006429C"/>
    <w:rsid w:val="000649E3"/>
    <w:rsid w:val="00064FD1"/>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306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7D00"/>
    <w:rsid w:val="00097DF7"/>
    <w:rsid w:val="000A2AD0"/>
    <w:rsid w:val="000A3278"/>
    <w:rsid w:val="000A359D"/>
    <w:rsid w:val="000A3E09"/>
    <w:rsid w:val="000A44DB"/>
    <w:rsid w:val="000A451C"/>
    <w:rsid w:val="000A560F"/>
    <w:rsid w:val="000A570C"/>
    <w:rsid w:val="000A57B1"/>
    <w:rsid w:val="000A588A"/>
    <w:rsid w:val="000A5A6A"/>
    <w:rsid w:val="000A5DC9"/>
    <w:rsid w:val="000A6066"/>
    <w:rsid w:val="000A63EB"/>
    <w:rsid w:val="000A6B01"/>
    <w:rsid w:val="000A70AC"/>
    <w:rsid w:val="000B0334"/>
    <w:rsid w:val="000B10CE"/>
    <w:rsid w:val="000B1401"/>
    <w:rsid w:val="000B1426"/>
    <w:rsid w:val="000B171B"/>
    <w:rsid w:val="000B2892"/>
    <w:rsid w:val="000B331C"/>
    <w:rsid w:val="000B364A"/>
    <w:rsid w:val="000B37A7"/>
    <w:rsid w:val="000B39E4"/>
    <w:rsid w:val="000B4862"/>
    <w:rsid w:val="000B4CB8"/>
    <w:rsid w:val="000B65CE"/>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4FF1"/>
    <w:rsid w:val="000D76AA"/>
    <w:rsid w:val="000D7946"/>
    <w:rsid w:val="000D7D10"/>
    <w:rsid w:val="000E04B6"/>
    <w:rsid w:val="000E09A4"/>
    <w:rsid w:val="000E0A46"/>
    <w:rsid w:val="000E17E3"/>
    <w:rsid w:val="000E1A2E"/>
    <w:rsid w:val="000E279E"/>
    <w:rsid w:val="000E45F4"/>
    <w:rsid w:val="000E4CE8"/>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6B30"/>
    <w:rsid w:val="000F7012"/>
    <w:rsid w:val="000F7D24"/>
    <w:rsid w:val="00100025"/>
    <w:rsid w:val="001007A8"/>
    <w:rsid w:val="00100CDC"/>
    <w:rsid w:val="00100E4B"/>
    <w:rsid w:val="001023C2"/>
    <w:rsid w:val="001030F0"/>
    <w:rsid w:val="00103D56"/>
    <w:rsid w:val="00103E47"/>
    <w:rsid w:val="00103E8B"/>
    <w:rsid w:val="00104596"/>
    <w:rsid w:val="001048B9"/>
    <w:rsid w:val="00104B8B"/>
    <w:rsid w:val="00106108"/>
    <w:rsid w:val="0010636B"/>
    <w:rsid w:val="0010664E"/>
    <w:rsid w:val="00106730"/>
    <w:rsid w:val="00106CBF"/>
    <w:rsid w:val="001106C2"/>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2115F"/>
    <w:rsid w:val="00121261"/>
    <w:rsid w:val="00121421"/>
    <w:rsid w:val="00121CDD"/>
    <w:rsid w:val="0012256C"/>
    <w:rsid w:val="00122D0D"/>
    <w:rsid w:val="00123301"/>
    <w:rsid w:val="00123CE4"/>
    <w:rsid w:val="001258E9"/>
    <w:rsid w:val="001263FE"/>
    <w:rsid w:val="00126F69"/>
    <w:rsid w:val="00127BE2"/>
    <w:rsid w:val="0013077A"/>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6F11"/>
    <w:rsid w:val="00177751"/>
    <w:rsid w:val="00177B19"/>
    <w:rsid w:val="00180058"/>
    <w:rsid w:val="001828A2"/>
    <w:rsid w:val="00182997"/>
    <w:rsid w:val="00183159"/>
    <w:rsid w:val="00183849"/>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4000"/>
    <w:rsid w:val="001A4AA9"/>
    <w:rsid w:val="001A57B0"/>
    <w:rsid w:val="001A5834"/>
    <w:rsid w:val="001A5B0E"/>
    <w:rsid w:val="001A64DD"/>
    <w:rsid w:val="001A6570"/>
    <w:rsid w:val="001A660E"/>
    <w:rsid w:val="001A6625"/>
    <w:rsid w:val="001B0B1E"/>
    <w:rsid w:val="001B179C"/>
    <w:rsid w:val="001B197D"/>
    <w:rsid w:val="001B23BD"/>
    <w:rsid w:val="001B293C"/>
    <w:rsid w:val="001B2E7F"/>
    <w:rsid w:val="001B2F81"/>
    <w:rsid w:val="001B3977"/>
    <w:rsid w:val="001B3FD7"/>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1899"/>
    <w:rsid w:val="001E28C7"/>
    <w:rsid w:val="001E2CE9"/>
    <w:rsid w:val="001E2F39"/>
    <w:rsid w:val="001E30FB"/>
    <w:rsid w:val="001E3B97"/>
    <w:rsid w:val="001E3EBD"/>
    <w:rsid w:val="001E4AF0"/>
    <w:rsid w:val="001E4F45"/>
    <w:rsid w:val="001E552D"/>
    <w:rsid w:val="001E5F3B"/>
    <w:rsid w:val="001E6F22"/>
    <w:rsid w:val="001F056F"/>
    <w:rsid w:val="001F0E48"/>
    <w:rsid w:val="001F0FE8"/>
    <w:rsid w:val="001F1398"/>
    <w:rsid w:val="001F18EC"/>
    <w:rsid w:val="001F2834"/>
    <w:rsid w:val="001F283A"/>
    <w:rsid w:val="001F29FB"/>
    <w:rsid w:val="001F58D5"/>
    <w:rsid w:val="001F61E6"/>
    <w:rsid w:val="001F6890"/>
    <w:rsid w:val="001F6DE5"/>
    <w:rsid w:val="001F7E93"/>
    <w:rsid w:val="0020048D"/>
    <w:rsid w:val="00200B89"/>
    <w:rsid w:val="00200E43"/>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598"/>
    <w:rsid w:val="00215900"/>
    <w:rsid w:val="0021601A"/>
    <w:rsid w:val="00216E6D"/>
    <w:rsid w:val="002176C9"/>
    <w:rsid w:val="00217AEA"/>
    <w:rsid w:val="00220408"/>
    <w:rsid w:val="00220A32"/>
    <w:rsid w:val="00221036"/>
    <w:rsid w:val="00221050"/>
    <w:rsid w:val="00221780"/>
    <w:rsid w:val="00221CB7"/>
    <w:rsid w:val="00223BB5"/>
    <w:rsid w:val="00223CA6"/>
    <w:rsid w:val="00225EF3"/>
    <w:rsid w:val="002265D1"/>
    <w:rsid w:val="00230B92"/>
    <w:rsid w:val="00231499"/>
    <w:rsid w:val="00232D91"/>
    <w:rsid w:val="00233153"/>
    <w:rsid w:val="00233251"/>
    <w:rsid w:val="0023349C"/>
    <w:rsid w:val="00236796"/>
    <w:rsid w:val="00240633"/>
    <w:rsid w:val="002406C0"/>
    <w:rsid w:val="00240B9B"/>
    <w:rsid w:val="00241520"/>
    <w:rsid w:val="00241C86"/>
    <w:rsid w:val="0024261D"/>
    <w:rsid w:val="00242627"/>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46EF"/>
    <w:rsid w:val="00284E05"/>
    <w:rsid w:val="00284F42"/>
    <w:rsid w:val="00286101"/>
    <w:rsid w:val="00286481"/>
    <w:rsid w:val="00286535"/>
    <w:rsid w:val="002866A9"/>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08E7"/>
    <w:rsid w:val="002A2002"/>
    <w:rsid w:val="002A24E7"/>
    <w:rsid w:val="002A2C6F"/>
    <w:rsid w:val="002A41D0"/>
    <w:rsid w:val="002A44AF"/>
    <w:rsid w:val="002A474C"/>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0E1"/>
    <w:rsid w:val="002C4D85"/>
    <w:rsid w:val="002C61EC"/>
    <w:rsid w:val="002C623C"/>
    <w:rsid w:val="002C6959"/>
    <w:rsid w:val="002C69D6"/>
    <w:rsid w:val="002C73EA"/>
    <w:rsid w:val="002C7560"/>
    <w:rsid w:val="002D0486"/>
    <w:rsid w:val="002D0604"/>
    <w:rsid w:val="002D0B13"/>
    <w:rsid w:val="002D0CB9"/>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07EE6"/>
    <w:rsid w:val="003100EC"/>
    <w:rsid w:val="00310AAC"/>
    <w:rsid w:val="00311113"/>
    <w:rsid w:val="003114FD"/>
    <w:rsid w:val="003115BB"/>
    <w:rsid w:val="00311644"/>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1680"/>
    <w:rsid w:val="0034250F"/>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4DC6"/>
    <w:rsid w:val="003554C1"/>
    <w:rsid w:val="003557C8"/>
    <w:rsid w:val="00355CD5"/>
    <w:rsid w:val="0035698C"/>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EC4"/>
    <w:rsid w:val="003864C4"/>
    <w:rsid w:val="00386EB6"/>
    <w:rsid w:val="00387815"/>
    <w:rsid w:val="003903AF"/>
    <w:rsid w:val="00390524"/>
    <w:rsid w:val="00390A19"/>
    <w:rsid w:val="00391282"/>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3EC"/>
    <w:rsid w:val="003B3913"/>
    <w:rsid w:val="003B3D19"/>
    <w:rsid w:val="003B48F9"/>
    <w:rsid w:val="003B50AD"/>
    <w:rsid w:val="003B52A9"/>
    <w:rsid w:val="003B53CA"/>
    <w:rsid w:val="003B5F4A"/>
    <w:rsid w:val="003B6604"/>
    <w:rsid w:val="003B7D11"/>
    <w:rsid w:val="003C0F7A"/>
    <w:rsid w:val="003C0F9B"/>
    <w:rsid w:val="003C12BC"/>
    <w:rsid w:val="003C321C"/>
    <w:rsid w:val="003C3B1D"/>
    <w:rsid w:val="003C3E4C"/>
    <w:rsid w:val="003C4809"/>
    <w:rsid w:val="003C565D"/>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7B4"/>
    <w:rsid w:val="003E38AD"/>
    <w:rsid w:val="003E3FB5"/>
    <w:rsid w:val="003E5654"/>
    <w:rsid w:val="003E5914"/>
    <w:rsid w:val="003E5DA7"/>
    <w:rsid w:val="003E6413"/>
    <w:rsid w:val="003E6EBF"/>
    <w:rsid w:val="003E739D"/>
    <w:rsid w:val="003E76CD"/>
    <w:rsid w:val="003E79AB"/>
    <w:rsid w:val="003F03CB"/>
    <w:rsid w:val="003F0B2A"/>
    <w:rsid w:val="003F167C"/>
    <w:rsid w:val="003F17B3"/>
    <w:rsid w:val="003F2376"/>
    <w:rsid w:val="003F2974"/>
    <w:rsid w:val="003F2B03"/>
    <w:rsid w:val="003F4195"/>
    <w:rsid w:val="003F4249"/>
    <w:rsid w:val="003F4339"/>
    <w:rsid w:val="003F4A70"/>
    <w:rsid w:val="003F66CF"/>
    <w:rsid w:val="003F77E5"/>
    <w:rsid w:val="003F7C4B"/>
    <w:rsid w:val="003F7E00"/>
    <w:rsid w:val="004006CB"/>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5B57"/>
    <w:rsid w:val="00415C9E"/>
    <w:rsid w:val="00415CD4"/>
    <w:rsid w:val="00415FB3"/>
    <w:rsid w:val="00416158"/>
    <w:rsid w:val="00417A25"/>
    <w:rsid w:val="00420B77"/>
    <w:rsid w:val="004215C1"/>
    <w:rsid w:val="00421896"/>
    <w:rsid w:val="00421BA4"/>
    <w:rsid w:val="004220D7"/>
    <w:rsid w:val="00422332"/>
    <w:rsid w:val="00422803"/>
    <w:rsid w:val="00423CA8"/>
    <w:rsid w:val="00423DA6"/>
    <w:rsid w:val="00424483"/>
    <w:rsid w:val="00424F65"/>
    <w:rsid w:val="00426507"/>
    <w:rsid w:val="00426662"/>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AC3"/>
    <w:rsid w:val="00433E13"/>
    <w:rsid w:val="0043582E"/>
    <w:rsid w:val="004360EB"/>
    <w:rsid w:val="00437CC6"/>
    <w:rsid w:val="00440244"/>
    <w:rsid w:val="004403DC"/>
    <w:rsid w:val="00440CE6"/>
    <w:rsid w:val="00441130"/>
    <w:rsid w:val="00441AC9"/>
    <w:rsid w:val="00441AD7"/>
    <w:rsid w:val="00443CF9"/>
    <w:rsid w:val="0044429F"/>
    <w:rsid w:val="004444C9"/>
    <w:rsid w:val="004447A8"/>
    <w:rsid w:val="00444B34"/>
    <w:rsid w:val="00446F5A"/>
    <w:rsid w:val="00447104"/>
    <w:rsid w:val="004473B3"/>
    <w:rsid w:val="004508AA"/>
    <w:rsid w:val="00450B46"/>
    <w:rsid w:val="00450C4A"/>
    <w:rsid w:val="00450E5D"/>
    <w:rsid w:val="00451D60"/>
    <w:rsid w:val="00451D6E"/>
    <w:rsid w:val="00452790"/>
    <w:rsid w:val="00452D11"/>
    <w:rsid w:val="0045303D"/>
    <w:rsid w:val="00453193"/>
    <w:rsid w:val="0045592F"/>
    <w:rsid w:val="004559B3"/>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5914"/>
    <w:rsid w:val="00477748"/>
    <w:rsid w:val="00477A19"/>
    <w:rsid w:val="00480108"/>
    <w:rsid w:val="004801D8"/>
    <w:rsid w:val="00480211"/>
    <w:rsid w:val="0048085D"/>
    <w:rsid w:val="00482C12"/>
    <w:rsid w:val="0048339A"/>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4EBE"/>
    <w:rsid w:val="004B53D8"/>
    <w:rsid w:val="004B5670"/>
    <w:rsid w:val="004B5BF8"/>
    <w:rsid w:val="004B6D9F"/>
    <w:rsid w:val="004C0816"/>
    <w:rsid w:val="004C0E45"/>
    <w:rsid w:val="004C1285"/>
    <w:rsid w:val="004C20C4"/>
    <w:rsid w:val="004C2534"/>
    <w:rsid w:val="004C3CCD"/>
    <w:rsid w:val="004C3F77"/>
    <w:rsid w:val="004C4192"/>
    <w:rsid w:val="004C4C1C"/>
    <w:rsid w:val="004C5255"/>
    <w:rsid w:val="004C596C"/>
    <w:rsid w:val="004C613A"/>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3E54"/>
    <w:rsid w:val="004E43CA"/>
    <w:rsid w:val="004E4D77"/>
    <w:rsid w:val="004E50AD"/>
    <w:rsid w:val="004E5F0B"/>
    <w:rsid w:val="004E76B5"/>
    <w:rsid w:val="004E7EA2"/>
    <w:rsid w:val="004F0042"/>
    <w:rsid w:val="004F0699"/>
    <w:rsid w:val="004F0CF6"/>
    <w:rsid w:val="004F1A73"/>
    <w:rsid w:val="004F1AE7"/>
    <w:rsid w:val="004F1B15"/>
    <w:rsid w:val="004F2450"/>
    <w:rsid w:val="004F28EE"/>
    <w:rsid w:val="004F2960"/>
    <w:rsid w:val="004F298A"/>
    <w:rsid w:val="004F4011"/>
    <w:rsid w:val="004F4B29"/>
    <w:rsid w:val="004F5059"/>
    <w:rsid w:val="004F5A04"/>
    <w:rsid w:val="004F6C08"/>
    <w:rsid w:val="004F7B75"/>
    <w:rsid w:val="004F7BF7"/>
    <w:rsid w:val="004F7D50"/>
    <w:rsid w:val="005001A8"/>
    <w:rsid w:val="0050093F"/>
    <w:rsid w:val="00500BCD"/>
    <w:rsid w:val="005016AE"/>
    <w:rsid w:val="00501A7B"/>
    <w:rsid w:val="00501DB3"/>
    <w:rsid w:val="00503323"/>
    <w:rsid w:val="005033EB"/>
    <w:rsid w:val="00505295"/>
    <w:rsid w:val="005060D1"/>
    <w:rsid w:val="005062E7"/>
    <w:rsid w:val="005070F9"/>
    <w:rsid w:val="00511656"/>
    <w:rsid w:val="005118FF"/>
    <w:rsid w:val="0051198F"/>
    <w:rsid w:val="0051256F"/>
    <w:rsid w:val="0051291B"/>
    <w:rsid w:val="00512C10"/>
    <w:rsid w:val="00512E8D"/>
    <w:rsid w:val="00515563"/>
    <w:rsid w:val="00515B90"/>
    <w:rsid w:val="0051651A"/>
    <w:rsid w:val="00520EDF"/>
    <w:rsid w:val="00521654"/>
    <w:rsid w:val="00521FEC"/>
    <w:rsid w:val="005222FB"/>
    <w:rsid w:val="00523D19"/>
    <w:rsid w:val="00524BD4"/>
    <w:rsid w:val="00525588"/>
    <w:rsid w:val="00527090"/>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51C85"/>
    <w:rsid w:val="0055237D"/>
    <w:rsid w:val="005525A6"/>
    <w:rsid w:val="00552D67"/>
    <w:rsid w:val="005532EE"/>
    <w:rsid w:val="005534F4"/>
    <w:rsid w:val="005540E0"/>
    <w:rsid w:val="0055490A"/>
    <w:rsid w:val="00554C4F"/>
    <w:rsid w:val="00555655"/>
    <w:rsid w:val="00557748"/>
    <w:rsid w:val="00560618"/>
    <w:rsid w:val="00561103"/>
    <w:rsid w:val="00561BCE"/>
    <w:rsid w:val="00561E32"/>
    <w:rsid w:val="00562658"/>
    <w:rsid w:val="00562CCE"/>
    <w:rsid w:val="00563584"/>
    <w:rsid w:val="0056389B"/>
    <w:rsid w:val="0056432A"/>
    <w:rsid w:val="0056487A"/>
    <w:rsid w:val="00564B11"/>
    <w:rsid w:val="00564D99"/>
    <w:rsid w:val="00564ED0"/>
    <w:rsid w:val="005650EB"/>
    <w:rsid w:val="00565B27"/>
    <w:rsid w:val="00565E2F"/>
    <w:rsid w:val="00566A79"/>
    <w:rsid w:val="005671DD"/>
    <w:rsid w:val="00567360"/>
    <w:rsid w:val="0057009C"/>
    <w:rsid w:val="00571769"/>
    <w:rsid w:val="00571CB6"/>
    <w:rsid w:val="00571E2F"/>
    <w:rsid w:val="00571E98"/>
    <w:rsid w:val="00572F23"/>
    <w:rsid w:val="005731FB"/>
    <w:rsid w:val="00573431"/>
    <w:rsid w:val="00573B48"/>
    <w:rsid w:val="0057557C"/>
    <w:rsid w:val="00576BAB"/>
    <w:rsid w:val="00576DC6"/>
    <w:rsid w:val="00576E7A"/>
    <w:rsid w:val="00577CC0"/>
    <w:rsid w:val="005801EC"/>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5CFE"/>
    <w:rsid w:val="005863F8"/>
    <w:rsid w:val="005867A8"/>
    <w:rsid w:val="00586C3D"/>
    <w:rsid w:val="0058718C"/>
    <w:rsid w:val="00590CAE"/>
    <w:rsid w:val="00590DB1"/>
    <w:rsid w:val="0059108C"/>
    <w:rsid w:val="005915F8"/>
    <w:rsid w:val="0059325A"/>
    <w:rsid w:val="005934B9"/>
    <w:rsid w:val="00594830"/>
    <w:rsid w:val="00595124"/>
    <w:rsid w:val="00595228"/>
    <w:rsid w:val="00595AB2"/>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FAB"/>
    <w:rsid w:val="005D177D"/>
    <w:rsid w:val="005D1AA7"/>
    <w:rsid w:val="005D27ED"/>
    <w:rsid w:val="005D2CB8"/>
    <w:rsid w:val="005D3784"/>
    <w:rsid w:val="005D37D5"/>
    <w:rsid w:val="005D3D01"/>
    <w:rsid w:val="005D421A"/>
    <w:rsid w:val="005D5341"/>
    <w:rsid w:val="005D5EB4"/>
    <w:rsid w:val="005E07D0"/>
    <w:rsid w:val="005E1373"/>
    <w:rsid w:val="005E1A07"/>
    <w:rsid w:val="005E3207"/>
    <w:rsid w:val="005E3A77"/>
    <w:rsid w:val="005E3B5F"/>
    <w:rsid w:val="005E4AD3"/>
    <w:rsid w:val="005E4D8D"/>
    <w:rsid w:val="005E53FA"/>
    <w:rsid w:val="005E6287"/>
    <w:rsid w:val="005E68C7"/>
    <w:rsid w:val="005E6AD5"/>
    <w:rsid w:val="005E6CB1"/>
    <w:rsid w:val="005E79FC"/>
    <w:rsid w:val="005F0711"/>
    <w:rsid w:val="005F0EE8"/>
    <w:rsid w:val="005F0F14"/>
    <w:rsid w:val="005F17CA"/>
    <w:rsid w:val="005F2AF3"/>
    <w:rsid w:val="005F2BDF"/>
    <w:rsid w:val="005F2E7E"/>
    <w:rsid w:val="005F42B9"/>
    <w:rsid w:val="005F4D73"/>
    <w:rsid w:val="005F4FB1"/>
    <w:rsid w:val="005F6CA7"/>
    <w:rsid w:val="005F73BF"/>
    <w:rsid w:val="005F778F"/>
    <w:rsid w:val="00600153"/>
    <w:rsid w:val="0060029D"/>
    <w:rsid w:val="0060070D"/>
    <w:rsid w:val="00600728"/>
    <w:rsid w:val="00600C8A"/>
    <w:rsid w:val="00601776"/>
    <w:rsid w:val="0060188A"/>
    <w:rsid w:val="00601CB9"/>
    <w:rsid w:val="0060239D"/>
    <w:rsid w:val="006028FD"/>
    <w:rsid w:val="00602CC5"/>
    <w:rsid w:val="00604874"/>
    <w:rsid w:val="00604B02"/>
    <w:rsid w:val="00604B47"/>
    <w:rsid w:val="00605604"/>
    <w:rsid w:val="00606836"/>
    <w:rsid w:val="006103BC"/>
    <w:rsid w:val="00611622"/>
    <w:rsid w:val="00611727"/>
    <w:rsid w:val="006120E9"/>
    <w:rsid w:val="00612AA4"/>
    <w:rsid w:val="00612BC6"/>
    <w:rsid w:val="0061383C"/>
    <w:rsid w:val="006143A6"/>
    <w:rsid w:val="0061478E"/>
    <w:rsid w:val="00614A3F"/>
    <w:rsid w:val="006151EA"/>
    <w:rsid w:val="0061534B"/>
    <w:rsid w:val="00615F2D"/>
    <w:rsid w:val="006166C2"/>
    <w:rsid w:val="00617995"/>
    <w:rsid w:val="00617BD2"/>
    <w:rsid w:val="0062153A"/>
    <w:rsid w:val="00621B2B"/>
    <w:rsid w:val="0062222D"/>
    <w:rsid w:val="00622283"/>
    <w:rsid w:val="00622865"/>
    <w:rsid w:val="00622A97"/>
    <w:rsid w:val="00623DF9"/>
    <w:rsid w:val="006248CC"/>
    <w:rsid w:val="00624A5B"/>
    <w:rsid w:val="00624D55"/>
    <w:rsid w:val="00625C97"/>
    <w:rsid w:val="00627449"/>
    <w:rsid w:val="00630BE4"/>
    <w:rsid w:val="00631129"/>
    <w:rsid w:val="0063152C"/>
    <w:rsid w:val="00631966"/>
    <w:rsid w:val="00631A1B"/>
    <w:rsid w:val="00632658"/>
    <w:rsid w:val="00632EF2"/>
    <w:rsid w:val="00633EBF"/>
    <w:rsid w:val="00634914"/>
    <w:rsid w:val="00634BDD"/>
    <w:rsid w:val="00634D36"/>
    <w:rsid w:val="00634FD3"/>
    <w:rsid w:val="00635757"/>
    <w:rsid w:val="006362A0"/>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4CAD"/>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4BD3"/>
    <w:rsid w:val="006851FA"/>
    <w:rsid w:val="00686326"/>
    <w:rsid w:val="0068665E"/>
    <w:rsid w:val="00686E87"/>
    <w:rsid w:val="006874A1"/>
    <w:rsid w:val="0069018E"/>
    <w:rsid w:val="00690B27"/>
    <w:rsid w:val="00690EE1"/>
    <w:rsid w:val="00691486"/>
    <w:rsid w:val="00692388"/>
    <w:rsid w:val="00692629"/>
    <w:rsid w:val="00692795"/>
    <w:rsid w:val="00692BC7"/>
    <w:rsid w:val="00692DD7"/>
    <w:rsid w:val="00693475"/>
    <w:rsid w:val="00693925"/>
    <w:rsid w:val="00693AE4"/>
    <w:rsid w:val="00694572"/>
    <w:rsid w:val="00695834"/>
    <w:rsid w:val="00696729"/>
    <w:rsid w:val="00696B19"/>
    <w:rsid w:val="00696DA0"/>
    <w:rsid w:val="006A0616"/>
    <w:rsid w:val="006A0E83"/>
    <w:rsid w:val="006A285D"/>
    <w:rsid w:val="006A2866"/>
    <w:rsid w:val="006A31C7"/>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41A"/>
    <w:rsid w:val="006C5739"/>
    <w:rsid w:val="006C5F59"/>
    <w:rsid w:val="006C6540"/>
    <w:rsid w:val="006C686C"/>
    <w:rsid w:val="006C6EB7"/>
    <w:rsid w:val="006D0E75"/>
    <w:rsid w:val="006D1089"/>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8F4"/>
    <w:rsid w:val="00713C17"/>
    <w:rsid w:val="00714E61"/>
    <w:rsid w:val="00715C2E"/>
    <w:rsid w:val="00715D98"/>
    <w:rsid w:val="0071619D"/>
    <w:rsid w:val="00716DA5"/>
    <w:rsid w:val="007202BB"/>
    <w:rsid w:val="00720E7A"/>
    <w:rsid w:val="00720EE5"/>
    <w:rsid w:val="00720F97"/>
    <w:rsid w:val="007217EA"/>
    <w:rsid w:val="00722E41"/>
    <w:rsid w:val="007244AC"/>
    <w:rsid w:val="0072487F"/>
    <w:rsid w:val="00725273"/>
    <w:rsid w:val="0072578B"/>
    <w:rsid w:val="00726573"/>
    <w:rsid w:val="00726C72"/>
    <w:rsid w:val="00727022"/>
    <w:rsid w:val="00732C9C"/>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299"/>
    <w:rsid w:val="00747778"/>
    <w:rsid w:val="0074791D"/>
    <w:rsid w:val="00750616"/>
    <w:rsid w:val="00750FE3"/>
    <w:rsid w:val="007531A2"/>
    <w:rsid w:val="007534DA"/>
    <w:rsid w:val="007543B7"/>
    <w:rsid w:val="00755056"/>
    <w:rsid w:val="007558BF"/>
    <w:rsid w:val="007558DB"/>
    <w:rsid w:val="00755CEC"/>
    <w:rsid w:val="00755F1D"/>
    <w:rsid w:val="0076020A"/>
    <w:rsid w:val="00761A9F"/>
    <w:rsid w:val="00761D23"/>
    <w:rsid w:val="00762077"/>
    <w:rsid w:val="00763BA4"/>
    <w:rsid w:val="00764396"/>
    <w:rsid w:val="00764E16"/>
    <w:rsid w:val="00766573"/>
    <w:rsid w:val="007667D3"/>
    <w:rsid w:val="00766FCD"/>
    <w:rsid w:val="007673A8"/>
    <w:rsid w:val="00767C3F"/>
    <w:rsid w:val="00767C62"/>
    <w:rsid w:val="00770932"/>
    <w:rsid w:val="00770989"/>
    <w:rsid w:val="00770F9A"/>
    <w:rsid w:val="007714F8"/>
    <w:rsid w:val="00772096"/>
    <w:rsid w:val="00772455"/>
    <w:rsid w:val="00772808"/>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DCA"/>
    <w:rsid w:val="007942F1"/>
    <w:rsid w:val="00794367"/>
    <w:rsid w:val="0079480A"/>
    <w:rsid w:val="00794CEF"/>
    <w:rsid w:val="0079535B"/>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6D51"/>
    <w:rsid w:val="007A749A"/>
    <w:rsid w:val="007A7777"/>
    <w:rsid w:val="007A7CAF"/>
    <w:rsid w:val="007B0CA2"/>
    <w:rsid w:val="007B0E25"/>
    <w:rsid w:val="007B16C0"/>
    <w:rsid w:val="007B1855"/>
    <w:rsid w:val="007B194B"/>
    <w:rsid w:val="007B19F1"/>
    <w:rsid w:val="007B2125"/>
    <w:rsid w:val="007B2813"/>
    <w:rsid w:val="007B2DB1"/>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348"/>
    <w:rsid w:val="007C6B2B"/>
    <w:rsid w:val="007C7068"/>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984"/>
    <w:rsid w:val="007F0C0F"/>
    <w:rsid w:val="007F1216"/>
    <w:rsid w:val="007F1578"/>
    <w:rsid w:val="007F3400"/>
    <w:rsid w:val="007F348E"/>
    <w:rsid w:val="007F34DD"/>
    <w:rsid w:val="007F36E2"/>
    <w:rsid w:val="007F3852"/>
    <w:rsid w:val="007F5096"/>
    <w:rsid w:val="007F50D5"/>
    <w:rsid w:val="007F7A6B"/>
    <w:rsid w:val="008010DB"/>
    <w:rsid w:val="0080112B"/>
    <w:rsid w:val="00801F5A"/>
    <w:rsid w:val="00801F6D"/>
    <w:rsid w:val="00801FDE"/>
    <w:rsid w:val="008022CE"/>
    <w:rsid w:val="00802F1C"/>
    <w:rsid w:val="00803800"/>
    <w:rsid w:val="00803EA7"/>
    <w:rsid w:val="00805110"/>
    <w:rsid w:val="008055FD"/>
    <w:rsid w:val="008072B0"/>
    <w:rsid w:val="008077A4"/>
    <w:rsid w:val="00810402"/>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4B"/>
    <w:rsid w:val="00841DB8"/>
    <w:rsid w:val="008428AF"/>
    <w:rsid w:val="00843238"/>
    <w:rsid w:val="008445B9"/>
    <w:rsid w:val="0084498D"/>
    <w:rsid w:val="00844FE7"/>
    <w:rsid w:val="0084603A"/>
    <w:rsid w:val="00846D0D"/>
    <w:rsid w:val="0084737B"/>
    <w:rsid w:val="00850DA3"/>
    <w:rsid w:val="0085144F"/>
    <w:rsid w:val="00852125"/>
    <w:rsid w:val="0085279C"/>
    <w:rsid w:val="008532DD"/>
    <w:rsid w:val="00854617"/>
    <w:rsid w:val="00854ABB"/>
    <w:rsid w:val="00854BCF"/>
    <w:rsid w:val="00854F87"/>
    <w:rsid w:val="00855576"/>
    <w:rsid w:val="008555E7"/>
    <w:rsid w:val="00855DBD"/>
    <w:rsid w:val="00855EF5"/>
    <w:rsid w:val="00856B5F"/>
    <w:rsid w:val="008570FF"/>
    <w:rsid w:val="00857A84"/>
    <w:rsid w:val="00857F76"/>
    <w:rsid w:val="0086081C"/>
    <w:rsid w:val="00861407"/>
    <w:rsid w:val="00861F45"/>
    <w:rsid w:val="008626EE"/>
    <w:rsid w:val="0086460A"/>
    <w:rsid w:val="008648BB"/>
    <w:rsid w:val="00865222"/>
    <w:rsid w:val="008657EE"/>
    <w:rsid w:val="00865C7C"/>
    <w:rsid w:val="00865F47"/>
    <w:rsid w:val="00866E70"/>
    <w:rsid w:val="0086744F"/>
    <w:rsid w:val="0086795F"/>
    <w:rsid w:val="0087009E"/>
    <w:rsid w:val="008711D9"/>
    <w:rsid w:val="0087194A"/>
    <w:rsid w:val="00871FB4"/>
    <w:rsid w:val="008720F9"/>
    <w:rsid w:val="00872A15"/>
    <w:rsid w:val="00872E1E"/>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6191"/>
    <w:rsid w:val="00886460"/>
    <w:rsid w:val="00886FF8"/>
    <w:rsid w:val="00887388"/>
    <w:rsid w:val="008878EB"/>
    <w:rsid w:val="00891D34"/>
    <w:rsid w:val="008921F8"/>
    <w:rsid w:val="00892897"/>
    <w:rsid w:val="00893E15"/>
    <w:rsid w:val="0089437F"/>
    <w:rsid w:val="00894B66"/>
    <w:rsid w:val="00895871"/>
    <w:rsid w:val="0089613D"/>
    <w:rsid w:val="0089674D"/>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A4A"/>
    <w:rsid w:val="008C3C74"/>
    <w:rsid w:val="008C478E"/>
    <w:rsid w:val="008C4827"/>
    <w:rsid w:val="008C5008"/>
    <w:rsid w:val="008C5129"/>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BEC"/>
    <w:rsid w:val="00902023"/>
    <w:rsid w:val="00902164"/>
    <w:rsid w:val="0090259B"/>
    <w:rsid w:val="00902984"/>
    <w:rsid w:val="00903082"/>
    <w:rsid w:val="009035D7"/>
    <w:rsid w:val="009048A5"/>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5D99"/>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6C43"/>
    <w:rsid w:val="009474E8"/>
    <w:rsid w:val="0095060D"/>
    <w:rsid w:val="00950A86"/>
    <w:rsid w:val="00950CC6"/>
    <w:rsid w:val="0095236F"/>
    <w:rsid w:val="00952E93"/>
    <w:rsid w:val="0095354C"/>
    <w:rsid w:val="00953BDF"/>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0587"/>
    <w:rsid w:val="00961790"/>
    <w:rsid w:val="009620C4"/>
    <w:rsid w:val="00962219"/>
    <w:rsid w:val="009639F0"/>
    <w:rsid w:val="00963F17"/>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867CD"/>
    <w:rsid w:val="009873A8"/>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1D25"/>
    <w:rsid w:val="009A1E28"/>
    <w:rsid w:val="009A2011"/>
    <w:rsid w:val="009A21AA"/>
    <w:rsid w:val="009A2340"/>
    <w:rsid w:val="009A2BEF"/>
    <w:rsid w:val="009A304C"/>
    <w:rsid w:val="009A3B46"/>
    <w:rsid w:val="009A427F"/>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5992"/>
    <w:rsid w:val="009C64D5"/>
    <w:rsid w:val="009C6639"/>
    <w:rsid w:val="009C6720"/>
    <w:rsid w:val="009C67D8"/>
    <w:rsid w:val="009C68D0"/>
    <w:rsid w:val="009C6D26"/>
    <w:rsid w:val="009C7C04"/>
    <w:rsid w:val="009D12B4"/>
    <w:rsid w:val="009D1EDF"/>
    <w:rsid w:val="009D2DAC"/>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5A7F"/>
    <w:rsid w:val="00A060BF"/>
    <w:rsid w:val="00A0621A"/>
    <w:rsid w:val="00A0685D"/>
    <w:rsid w:val="00A06FCE"/>
    <w:rsid w:val="00A0730A"/>
    <w:rsid w:val="00A07812"/>
    <w:rsid w:val="00A07B46"/>
    <w:rsid w:val="00A07C4C"/>
    <w:rsid w:val="00A106C5"/>
    <w:rsid w:val="00A10C1F"/>
    <w:rsid w:val="00A116DC"/>
    <w:rsid w:val="00A126CD"/>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5775"/>
    <w:rsid w:val="00A2600E"/>
    <w:rsid w:val="00A260BD"/>
    <w:rsid w:val="00A2636F"/>
    <w:rsid w:val="00A26676"/>
    <w:rsid w:val="00A26707"/>
    <w:rsid w:val="00A26A30"/>
    <w:rsid w:val="00A26D16"/>
    <w:rsid w:val="00A27BA0"/>
    <w:rsid w:val="00A3178E"/>
    <w:rsid w:val="00A31863"/>
    <w:rsid w:val="00A318B6"/>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521E"/>
    <w:rsid w:val="00A45496"/>
    <w:rsid w:val="00A456A7"/>
    <w:rsid w:val="00A46D05"/>
    <w:rsid w:val="00A47182"/>
    <w:rsid w:val="00A502FE"/>
    <w:rsid w:val="00A50E17"/>
    <w:rsid w:val="00A50E7F"/>
    <w:rsid w:val="00A51503"/>
    <w:rsid w:val="00A51C7D"/>
    <w:rsid w:val="00A522C9"/>
    <w:rsid w:val="00A53231"/>
    <w:rsid w:val="00A537F2"/>
    <w:rsid w:val="00A53C4E"/>
    <w:rsid w:val="00A53F49"/>
    <w:rsid w:val="00A54378"/>
    <w:rsid w:val="00A5481D"/>
    <w:rsid w:val="00A54EEC"/>
    <w:rsid w:val="00A54F81"/>
    <w:rsid w:val="00A55772"/>
    <w:rsid w:val="00A5598B"/>
    <w:rsid w:val="00A5631E"/>
    <w:rsid w:val="00A566CF"/>
    <w:rsid w:val="00A56BD4"/>
    <w:rsid w:val="00A577FB"/>
    <w:rsid w:val="00A60558"/>
    <w:rsid w:val="00A60E0F"/>
    <w:rsid w:val="00A61350"/>
    <w:rsid w:val="00A61ED8"/>
    <w:rsid w:val="00A6214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168"/>
    <w:rsid w:val="00AA32C7"/>
    <w:rsid w:val="00AA3529"/>
    <w:rsid w:val="00AA3B94"/>
    <w:rsid w:val="00AA4738"/>
    <w:rsid w:val="00AA5145"/>
    <w:rsid w:val="00AA563D"/>
    <w:rsid w:val="00AB0C64"/>
    <w:rsid w:val="00AB0DC3"/>
    <w:rsid w:val="00AB12CA"/>
    <w:rsid w:val="00AB1651"/>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907"/>
    <w:rsid w:val="00AD5ACF"/>
    <w:rsid w:val="00AD6081"/>
    <w:rsid w:val="00AD6361"/>
    <w:rsid w:val="00AD6BFE"/>
    <w:rsid w:val="00AD77EF"/>
    <w:rsid w:val="00AE028E"/>
    <w:rsid w:val="00AE05BB"/>
    <w:rsid w:val="00AE07F2"/>
    <w:rsid w:val="00AE0D56"/>
    <w:rsid w:val="00AE0E26"/>
    <w:rsid w:val="00AE180A"/>
    <w:rsid w:val="00AE2211"/>
    <w:rsid w:val="00AE30E8"/>
    <w:rsid w:val="00AE33B6"/>
    <w:rsid w:val="00AE366D"/>
    <w:rsid w:val="00AE42C3"/>
    <w:rsid w:val="00AE43EB"/>
    <w:rsid w:val="00AE5734"/>
    <w:rsid w:val="00AE7929"/>
    <w:rsid w:val="00AF0621"/>
    <w:rsid w:val="00AF17CD"/>
    <w:rsid w:val="00AF2573"/>
    <w:rsid w:val="00AF39B7"/>
    <w:rsid w:val="00AF42D8"/>
    <w:rsid w:val="00AF471C"/>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D33"/>
    <w:rsid w:val="00B55EEE"/>
    <w:rsid w:val="00B56D40"/>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D8"/>
    <w:rsid w:val="00B74CC7"/>
    <w:rsid w:val="00B75F79"/>
    <w:rsid w:val="00B76186"/>
    <w:rsid w:val="00B765E6"/>
    <w:rsid w:val="00B7685A"/>
    <w:rsid w:val="00B7693B"/>
    <w:rsid w:val="00B76EF1"/>
    <w:rsid w:val="00B77098"/>
    <w:rsid w:val="00B77E10"/>
    <w:rsid w:val="00B800C8"/>
    <w:rsid w:val="00B8058C"/>
    <w:rsid w:val="00B80A60"/>
    <w:rsid w:val="00B81F6F"/>
    <w:rsid w:val="00B822F0"/>
    <w:rsid w:val="00B828C9"/>
    <w:rsid w:val="00B82E97"/>
    <w:rsid w:val="00B83B6B"/>
    <w:rsid w:val="00B84068"/>
    <w:rsid w:val="00B84171"/>
    <w:rsid w:val="00B843AA"/>
    <w:rsid w:val="00B84593"/>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601D"/>
    <w:rsid w:val="00B9660A"/>
    <w:rsid w:val="00B96682"/>
    <w:rsid w:val="00B96A61"/>
    <w:rsid w:val="00B97EB9"/>
    <w:rsid w:val="00BA0797"/>
    <w:rsid w:val="00BA129E"/>
    <w:rsid w:val="00BA19FD"/>
    <w:rsid w:val="00BA2587"/>
    <w:rsid w:val="00BA2CE8"/>
    <w:rsid w:val="00BA447D"/>
    <w:rsid w:val="00BA56DE"/>
    <w:rsid w:val="00BA6FD6"/>
    <w:rsid w:val="00BA7211"/>
    <w:rsid w:val="00BA7421"/>
    <w:rsid w:val="00BB02C9"/>
    <w:rsid w:val="00BB154B"/>
    <w:rsid w:val="00BB246E"/>
    <w:rsid w:val="00BB2D28"/>
    <w:rsid w:val="00BB3174"/>
    <w:rsid w:val="00BB33C2"/>
    <w:rsid w:val="00BB347D"/>
    <w:rsid w:val="00BB5266"/>
    <w:rsid w:val="00BB5364"/>
    <w:rsid w:val="00BB554F"/>
    <w:rsid w:val="00BB5557"/>
    <w:rsid w:val="00BB5747"/>
    <w:rsid w:val="00BB6448"/>
    <w:rsid w:val="00BB66C9"/>
    <w:rsid w:val="00BB693B"/>
    <w:rsid w:val="00BC003F"/>
    <w:rsid w:val="00BC0096"/>
    <w:rsid w:val="00BC0111"/>
    <w:rsid w:val="00BC03F8"/>
    <w:rsid w:val="00BC080C"/>
    <w:rsid w:val="00BC11A6"/>
    <w:rsid w:val="00BC15E0"/>
    <w:rsid w:val="00BC1FE9"/>
    <w:rsid w:val="00BC2052"/>
    <w:rsid w:val="00BC2940"/>
    <w:rsid w:val="00BC30AD"/>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3D91"/>
    <w:rsid w:val="00C0413A"/>
    <w:rsid w:val="00C04833"/>
    <w:rsid w:val="00C04F43"/>
    <w:rsid w:val="00C06210"/>
    <w:rsid w:val="00C07ACC"/>
    <w:rsid w:val="00C07AEC"/>
    <w:rsid w:val="00C07EA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187E"/>
    <w:rsid w:val="00C22999"/>
    <w:rsid w:val="00C22E59"/>
    <w:rsid w:val="00C2327B"/>
    <w:rsid w:val="00C23CB8"/>
    <w:rsid w:val="00C24885"/>
    <w:rsid w:val="00C24951"/>
    <w:rsid w:val="00C24B2F"/>
    <w:rsid w:val="00C25025"/>
    <w:rsid w:val="00C25056"/>
    <w:rsid w:val="00C25186"/>
    <w:rsid w:val="00C2578F"/>
    <w:rsid w:val="00C257AE"/>
    <w:rsid w:val="00C258B3"/>
    <w:rsid w:val="00C25B6B"/>
    <w:rsid w:val="00C26585"/>
    <w:rsid w:val="00C27030"/>
    <w:rsid w:val="00C2740C"/>
    <w:rsid w:val="00C30176"/>
    <w:rsid w:val="00C31688"/>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C30"/>
    <w:rsid w:val="00C501BF"/>
    <w:rsid w:val="00C50236"/>
    <w:rsid w:val="00C50CA2"/>
    <w:rsid w:val="00C51161"/>
    <w:rsid w:val="00C51173"/>
    <w:rsid w:val="00C51253"/>
    <w:rsid w:val="00C51416"/>
    <w:rsid w:val="00C517A7"/>
    <w:rsid w:val="00C52EFE"/>
    <w:rsid w:val="00C54854"/>
    <w:rsid w:val="00C54897"/>
    <w:rsid w:val="00C54E18"/>
    <w:rsid w:val="00C5579A"/>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463"/>
    <w:rsid w:val="00C81F2E"/>
    <w:rsid w:val="00C82C28"/>
    <w:rsid w:val="00C833E0"/>
    <w:rsid w:val="00C839A8"/>
    <w:rsid w:val="00C83CEE"/>
    <w:rsid w:val="00C83FAD"/>
    <w:rsid w:val="00C841B7"/>
    <w:rsid w:val="00C848F7"/>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4B5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5984"/>
    <w:rsid w:val="00CD70F9"/>
    <w:rsid w:val="00CD767A"/>
    <w:rsid w:val="00CD7710"/>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5446"/>
    <w:rsid w:val="00CF59EE"/>
    <w:rsid w:val="00CF6465"/>
    <w:rsid w:val="00CF6D66"/>
    <w:rsid w:val="00CF714D"/>
    <w:rsid w:val="00CF78B4"/>
    <w:rsid w:val="00CF7DC2"/>
    <w:rsid w:val="00D00ED1"/>
    <w:rsid w:val="00D018CC"/>
    <w:rsid w:val="00D0247F"/>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29C1"/>
    <w:rsid w:val="00D22E85"/>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598F"/>
    <w:rsid w:val="00D36025"/>
    <w:rsid w:val="00D37188"/>
    <w:rsid w:val="00D375A5"/>
    <w:rsid w:val="00D379D8"/>
    <w:rsid w:val="00D40B25"/>
    <w:rsid w:val="00D42205"/>
    <w:rsid w:val="00D424BC"/>
    <w:rsid w:val="00D428C2"/>
    <w:rsid w:val="00D43C80"/>
    <w:rsid w:val="00D44219"/>
    <w:rsid w:val="00D44548"/>
    <w:rsid w:val="00D44565"/>
    <w:rsid w:val="00D447C5"/>
    <w:rsid w:val="00D447F0"/>
    <w:rsid w:val="00D44EAC"/>
    <w:rsid w:val="00D451E8"/>
    <w:rsid w:val="00D4547F"/>
    <w:rsid w:val="00D455CA"/>
    <w:rsid w:val="00D45EEC"/>
    <w:rsid w:val="00D47AD0"/>
    <w:rsid w:val="00D50286"/>
    <w:rsid w:val="00D50BCA"/>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172"/>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7863"/>
    <w:rsid w:val="00DE170E"/>
    <w:rsid w:val="00DE1A52"/>
    <w:rsid w:val="00DE27CC"/>
    <w:rsid w:val="00DE2A6C"/>
    <w:rsid w:val="00DE2B7F"/>
    <w:rsid w:val="00DE2EA3"/>
    <w:rsid w:val="00DE3ECC"/>
    <w:rsid w:val="00DE402D"/>
    <w:rsid w:val="00DE49E5"/>
    <w:rsid w:val="00DE4FF3"/>
    <w:rsid w:val="00DE6528"/>
    <w:rsid w:val="00DE6613"/>
    <w:rsid w:val="00DE67AF"/>
    <w:rsid w:val="00DE6BD5"/>
    <w:rsid w:val="00DE6CD5"/>
    <w:rsid w:val="00DE7801"/>
    <w:rsid w:val="00DE7C12"/>
    <w:rsid w:val="00DF042A"/>
    <w:rsid w:val="00DF0AF2"/>
    <w:rsid w:val="00DF1A20"/>
    <w:rsid w:val="00DF2824"/>
    <w:rsid w:val="00DF4210"/>
    <w:rsid w:val="00DF4223"/>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6434"/>
    <w:rsid w:val="00E0643F"/>
    <w:rsid w:val="00E1043D"/>
    <w:rsid w:val="00E12B24"/>
    <w:rsid w:val="00E138F6"/>
    <w:rsid w:val="00E13B4F"/>
    <w:rsid w:val="00E13C61"/>
    <w:rsid w:val="00E14581"/>
    <w:rsid w:val="00E1517E"/>
    <w:rsid w:val="00E16071"/>
    <w:rsid w:val="00E16553"/>
    <w:rsid w:val="00E16C94"/>
    <w:rsid w:val="00E17401"/>
    <w:rsid w:val="00E17AC0"/>
    <w:rsid w:val="00E17AD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1E01"/>
    <w:rsid w:val="00E32309"/>
    <w:rsid w:val="00E3293D"/>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5380"/>
    <w:rsid w:val="00E45831"/>
    <w:rsid w:val="00E47361"/>
    <w:rsid w:val="00E47681"/>
    <w:rsid w:val="00E47886"/>
    <w:rsid w:val="00E50073"/>
    <w:rsid w:val="00E51F7D"/>
    <w:rsid w:val="00E53223"/>
    <w:rsid w:val="00E53607"/>
    <w:rsid w:val="00E53720"/>
    <w:rsid w:val="00E53D1D"/>
    <w:rsid w:val="00E53D36"/>
    <w:rsid w:val="00E53E40"/>
    <w:rsid w:val="00E54775"/>
    <w:rsid w:val="00E557FF"/>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5B80"/>
    <w:rsid w:val="00E66005"/>
    <w:rsid w:val="00E66C06"/>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5F80"/>
    <w:rsid w:val="00E76C7E"/>
    <w:rsid w:val="00E80059"/>
    <w:rsid w:val="00E80A6B"/>
    <w:rsid w:val="00E80B41"/>
    <w:rsid w:val="00E81802"/>
    <w:rsid w:val="00E81A2F"/>
    <w:rsid w:val="00E81B7E"/>
    <w:rsid w:val="00E82092"/>
    <w:rsid w:val="00E82A70"/>
    <w:rsid w:val="00E837F4"/>
    <w:rsid w:val="00E83B06"/>
    <w:rsid w:val="00E83F9A"/>
    <w:rsid w:val="00E8487F"/>
    <w:rsid w:val="00E84F51"/>
    <w:rsid w:val="00E85A2E"/>
    <w:rsid w:val="00E85F17"/>
    <w:rsid w:val="00E85F88"/>
    <w:rsid w:val="00E86316"/>
    <w:rsid w:val="00E8721B"/>
    <w:rsid w:val="00E874D9"/>
    <w:rsid w:val="00E87CEF"/>
    <w:rsid w:val="00E907EF"/>
    <w:rsid w:val="00E90F0C"/>
    <w:rsid w:val="00E9212D"/>
    <w:rsid w:val="00E92195"/>
    <w:rsid w:val="00E921E9"/>
    <w:rsid w:val="00E9238A"/>
    <w:rsid w:val="00E9568D"/>
    <w:rsid w:val="00E96255"/>
    <w:rsid w:val="00E9634F"/>
    <w:rsid w:val="00E976CB"/>
    <w:rsid w:val="00E97DE5"/>
    <w:rsid w:val="00E97FCA"/>
    <w:rsid w:val="00EA0236"/>
    <w:rsid w:val="00EA096D"/>
    <w:rsid w:val="00EA0EE7"/>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741E"/>
    <w:rsid w:val="00EC7BF0"/>
    <w:rsid w:val="00ED004A"/>
    <w:rsid w:val="00ED0D9F"/>
    <w:rsid w:val="00ED1926"/>
    <w:rsid w:val="00ED19A5"/>
    <w:rsid w:val="00ED2B6B"/>
    <w:rsid w:val="00ED2CA0"/>
    <w:rsid w:val="00ED38DB"/>
    <w:rsid w:val="00ED3973"/>
    <w:rsid w:val="00ED3EBA"/>
    <w:rsid w:val="00ED4157"/>
    <w:rsid w:val="00ED497F"/>
    <w:rsid w:val="00ED52FB"/>
    <w:rsid w:val="00ED53B9"/>
    <w:rsid w:val="00ED6C53"/>
    <w:rsid w:val="00ED6DFD"/>
    <w:rsid w:val="00ED7139"/>
    <w:rsid w:val="00ED73FB"/>
    <w:rsid w:val="00EE12AC"/>
    <w:rsid w:val="00EE2375"/>
    <w:rsid w:val="00EE3236"/>
    <w:rsid w:val="00EE3F60"/>
    <w:rsid w:val="00EE3F8E"/>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6803"/>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1EF7"/>
    <w:rsid w:val="00F120E7"/>
    <w:rsid w:val="00F123D0"/>
    <w:rsid w:val="00F13495"/>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3FA2"/>
    <w:rsid w:val="00F3404D"/>
    <w:rsid w:val="00F34C3D"/>
    <w:rsid w:val="00F3579E"/>
    <w:rsid w:val="00F3648F"/>
    <w:rsid w:val="00F36D21"/>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53E1"/>
    <w:rsid w:val="00F656C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80217"/>
    <w:rsid w:val="00F807FA"/>
    <w:rsid w:val="00F80858"/>
    <w:rsid w:val="00F80F9E"/>
    <w:rsid w:val="00F81A76"/>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60EA"/>
    <w:rsid w:val="00FD682C"/>
    <w:rsid w:val="00FD6E65"/>
    <w:rsid w:val="00FD77B3"/>
    <w:rsid w:val="00FD7E35"/>
    <w:rsid w:val="00FD7F2E"/>
    <w:rsid w:val="00FE0F1B"/>
    <w:rsid w:val="00FE14EC"/>
    <w:rsid w:val="00FE1BA9"/>
    <w:rsid w:val="00FE2267"/>
    <w:rsid w:val="00FE2479"/>
    <w:rsid w:val="00FE266F"/>
    <w:rsid w:val="00FE2B28"/>
    <w:rsid w:val="00FE3919"/>
    <w:rsid w:val="00FE45C8"/>
    <w:rsid w:val="00FE59BA"/>
    <w:rsid w:val="00FE5C2B"/>
    <w:rsid w:val="00FE65BC"/>
    <w:rsid w:val="00FE707D"/>
    <w:rsid w:val="00FE7C35"/>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208100996">
      <w:bodyDiv w:val="1"/>
      <w:marLeft w:val="0"/>
      <w:marRight w:val="0"/>
      <w:marTop w:val="0"/>
      <w:marBottom w:val="0"/>
      <w:divBdr>
        <w:top w:val="none" w:sz="0" w:space="0" w:color="auto"/>
        <w:left w:val="none" w:sz="0" w:space="0" w:color="auto"/>
        <w:bottom w:val="none" w:sz="0" w:space="0" w:color="auto"/>
        <w:right w:val="none" w:sz="0" w:space="0" w:color="auto"/>
      </w:divBdr>
      <w:divsChild>
        <w:div w:id="649359757">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5761191">
      <w:bodyDiv w:val="1"/>
      <w:marLeft w:val="0"/>
      <w:marRight w:val="0"/>
      <w:marTop w:val="0"/>
      <w:marBottom w:val="0"/>
      <w:divBdr>
        <w:top w:val="none" w:sz="0" w:space="0" w:color="auto"/>
        <w:left w:val="none" w:sz="0" w:space="0" w:color="auto"/>
        <w:bottom w:val="none" w:sz="0" w:space="0" w:color="auto"/>
        <w:right w:val="none" w:sz="0" w:space="0" w:color="auto"/>
      </w:divBdr>
      <w:divsChild>
        <w:div w:id="1659728392">
          <w:marLeft w:val="0"/>
          <w:marRight w:val="0"/>
          <w:marTop w:val="0"/>
          <w:marBottom w:val="0"/>
          <w:divBdr>
            <w:top w:val="none" w:sz="0" w:space="0" w:color="auto"/>
            <w:left w:val="none" w:sz="0" w:space="0" w:color="auto"/>
            <w:bottom w:val="none" w:sz="0" w:space="0" w:color="auto"/>
            <w:right w:val="none" w:sz="0" w:space="0" w:color="auto"/>
          </w:divBdr>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98835773">
      <w:bodyDiv w:val="1"/>
      <w:marLeft w:val="0"/>
      <w:marRight w:val="0"/>
      <w:marTop w:val="0"/>
      <w:marBottom w:val="0"/>
      <w:divBdr>
        <w:top w:val="none" w:sz="0" w:space="0" w:color="auto"/>
        <w:left w:val="none" w:sz="0" w:space="0" w:color="auto"/>
        <w:bottom w:val="none" w:sz="0" w:space="0" w:color="auto"/>
        <w:right w:val="none" w:sz="0" w:space="0" w:color="auto"/>
      </w:divBdr>
      <w:divsChild>
        <w:div w:id="2139179116">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9AE0A7E8-240E-4020-9404-4DDE520F8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3</TotalTime>
  <Pages>3</Pages>
  <Words>92</Words>
  <Characters>525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user</cp:lastModifiedBy>
  <cp:revision>2</cp:revision>
  <dcterms:created xsi:type="dcterms:W3CDTF">2019-05-06T12:54:00Z</dcterms:created>
  <dcterms:modified xsi:type="dcterms:W3CDTF">2019-05-06T12:54:00Z</dcterms:modified>
  <cp:category>School Papers</cp:category>
</cp:coreProperties>
</file>